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B6" w:rsidRDefault="00C248B6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C248B6" w:rsidRDefault="00C248B6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>о реализации муниципальных программ на территории Почепского района за 2015 год</w:t>
      </w:r>
    </w:p>
    <w:p w:rsidR="00C248B6" w:rsidRPr="00F84AD5" w:rsidRDefault="00C248B6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3"/>
        <w:gridCol w:w="4634"/>
        <w:gridCol w:w="1870"/>
        <w:gridCol w:w="2090"/>
        <w:gridCol w:w="2751"/>
        <w:gridCol w:w="2530"/>
      </w:tblGrid>
      <w:tr w:rsidR="00C248B6" w:rsidRPr="00607DCA" w:rsidTr="003701E2">
        <w:trPr>
          <w:trHeight w:val="534"/>
        </w:trPr>
        <w:tc>
          <w:tcPr>
            <w:tcW w:w="533" w:type="dxa"/>
            <w:vMerge w:val="restart"/>
          </w:tcPr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№, дата постановления администрации Почепского</w:t>
            </w:r>
          </w:p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района о внесении изменений в муниципальную</w:t>
            </w:r>
          </w:p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248B6" w:rsidRDefault="00C248B6" w:rsidP="00A04B8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C248B6" w:rsidRPr="00607DCA" w:rsidRDefault="00C248B6" w:rsidP="00A04B8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C248B6" w:rsidRPr="00607DCA" w:rsidTr="003701E2">
        <w:trPr>
          <w:trHeight w:val="707"/>
        </w:trPr>
        <w:tc>
          <w:tcPr>
            <w:tcW w:w="533" w:type="dxa"/>
            <w:vMerge/>
          </w:tcPr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C248B6" w:rsidRPr="00607DCA" w:rsidRDefault="00C248B6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C248B6" w:rsidRDefault="00C248B6" w:rsidP="00F70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C248B6" w:rsidRPr="00607DCA" w:rsidRDefault="00C248B6" w:rsidP="00F70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2015 год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8B6" w:rsidRDefault="00C248B6" w:rsidP="00F70E88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C248B6" w:rsidRPr="00607DCA" w:rsidRDefault="00C248B6" w:rsidP="00F70E88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2015 год</w:t>
            </w:r>
          </w:p>
        </w:tc>
      </w:tr>
      <w:tr w:rsidR="00C248B6" w:rsidRPr="00D37492" w:rsidTr="003701E2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«Управление муниципальными финансами Почепского района»</w:t>
            </w:r>
          </w:p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(2014-2017 годы), утверждена постановлением администрации Почепского района №401 от 24.09.2012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2014-2017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№350 от 22.04.2015г,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№450 от 22.05.2015г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№611 от 20.07.2015г,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№769 от 09.09.2015г,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№933 от 30.10.2015г.,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№945 от 03.11.2015г,</w:t>
            </w:r>
          </w:p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№91 от 22.12.2015г.</w:t>
            </w: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C248B6" w:rsidRPr="00D37492" w:rsidRDefault="00C248B6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37960210,58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37342892,52</w:t>
            </w:r>
          </w:p>
        </w:tc>
      </w:tr>
      <w:tr w:rsidR="00C248B6" w:rsidRPr="00D37492" w:rsidTr="003701E2">
        <w:trPr>
          <w:trHeight w:val="704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C248B6" w:rsidRPr="00B202A5" w:rsidRDefault="00C248B6" w:rsidP="007836D2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C248B6" w:rsidRPr="00B202A5" w:rsidRDefault="00C248B6" w:rsidP="007836D2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B202A5" w:rsidRDefault="00C248B6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667997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6362069,61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667997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6261666,61</w:t>
            </w:r>
          </w:p>
        </w:tc>
      </w:tr>
      <w:tr w:rsidR="00C248B6" w:rsidRPr="00D37492" w:rsidTr="003701E2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C248B6" w:rsidRPr="00D37492" w:rsidRDefault="00C248B6" w:rsidP="00A04B82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C248B6" w:rsidRPr="00D37492" w:rsidRDefault="00C248B6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C248B6" w:rsidRPr="00667997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31598140,97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8B6" w:rsidRPr="00667997" w:rsidRDefault="00C248B6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31081225,91</w:t>
            </w:r>
          </w:p>
        </w:tc>
      </w:tr>
      <w:tr w:rsidR="00C248B6" w:rsidRPr="00D37492" w:rsidTr="003701E2">
        <w:trPr>
          <w:trHeight w:val="1446"/>
        </w:trPr>
        <w:tc>
          <w:tcPr>
            <w:tcW w:w="533" w:type="dxa"/>
          </w:tcPr>
          <w:p w:rsidR="00C248B6" w:rsidRPr="00D37492" w:rsidRDefault="00C248B6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Почепского муниципального района на 2014-2017 годы»,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2014-2017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№246 от 20.03.2015г,</w:t>
            </w:r>
          </w:p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№452 от 22.05.2015г,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№410 от 07.05.2015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№612 от 20.07.2015г,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№936 от 30.10.2015г,</w:t>
            </w:r>
          </w:p>
          <w:p w:rsidR="00C248B6" w:rsidRPr="00D37492" w:rsidRDefault="00C248B6" w:rsidP="00A04B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№948 от 03.11.2015.</w:t>
            </w:r>
          </w:p>
        </w:tc>
        <w:tc>
          <w:tcPr>
            <w:tcW w:w="2751" w:type="dxa"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394097057,77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386132901,62</w:t>
            </w:r>
          </w:p>
        </w:tc>
      </w:tr>
      <w:tr w:rsidR="00C248B6" w:rsidRPr="00D37492" w:rsidTr="003701E2">
        <w:trPr>
          <w:trHeight w:val="1200"/>
        </w:trPr>
        <w:tc>
          <w:tcPr>
            <w:tcW w:w="533" w:type="dxa"/>
            <w:tcBorders>
              <w:bottom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 культуры Почепского района» (2014-2017 годы),</w:t>
            </w:r>
          </w:p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2014-2017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№62 от 28.01.2015г,</w:t>
            </w:r>
          </w:p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№360 от 22.04.2015г,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№451 от 22.05.2015г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№609 от 20.07.2015г.,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№792 от 18.09.2015г,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№846 от 05.10.2015г,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№934 от 30.10.2015г,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№946 от 03.11.2015г,</w:t>
            </w:r>
          </w:p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№90 от 22.12.2015г.</w:t>
            </w: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C248B6" w:rsidRPr="00272094" w:rsidRDefault="00C248B6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43504510,04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883F73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42597058,8</w:t>
            </w:r>
          </w:p>
        </w:tc>
      </w:tr>
      <w:tr w:rsidR="00C248B6" w:rsidRPr="00D37492" w:rsidTr="003701E2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C248B6" w:rsidRPr="007B7A7A" w:rsidRDefault="00C248B6" w:rsidP="007836D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7B7A7A" w:rsidRDefault="00C248B6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«Развитие дополнительного образования детей» (2014-2017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D60B7A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9917045,35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D60B7A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9771728,0</w:t>
            </w:r>
          </w:p>
        </w:tc>
      </w:tr>
      <w:tr w:rsidR="00C248B6" w:rsidRPr="00D37492" w:rsidTr="003701E2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C248B6" w:rsidRPr="00D37492" w:rsidRDefault="00C248B6" w:rsidP="007836D2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D37492" w:rsidRDefault="00C248B6" w:rsidP="007836D2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«Предоставление услуг в сфере культуры и искусства» (2014-2017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D60B7A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32223807,33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D60B7A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31481450,8</w:t>
            </w:r>
          </w:p>
        </w:tc>
      </w:tr>
      <w:tr w:rsidR="00C248B6" w:rsidRPr="00D37492" w:rsidTr="003701E2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C248B6" w:rsidRPr="007B7A7A" w:rsidRDefault="00C248B6" w:rsidP="007836D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7B7A7A" w:rsidRDefault="00C248B6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культуры» (2014-2017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C248B6" w:rsidRPr="00D60B7A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1363657,36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8B6" w:rsidRPr="00D60B7A" w:rsidRDefault="00C248B6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1343880,0</w:t>
            </w:r>
          </w:p>
        </w:tc>
      </w:tr>
      <w:tr w:rsidR="00C248B6" w:rsidRPr="00D37492" w:rsidTr="003701E2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«Реализация полномочий органа местного самоуправления Почепского района» (2014-2017 годы),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2014-2017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№90 от 03.02.2015г,</w:t>
            </w:r>
          </w:p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№245 от 20.03.2015г,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№453 от 22.05.2015г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№610 от 20.07.2015г,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№770 от 09.09.2015г,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№935 от 30.10.2015г,</w:t>
            </w:r>
          </w:p>
          <w:p w:rsidR="00C248B6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№947 от 03.11.2015г,</w:t>
            </w:r>
          </w:p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№93 от 22.12.2015г.</w:t>
            </w:r>
          </w:p>
          <w:p w:rsidR="00C248B6" w:rsidRPr="00D37492" w:rsidRDefault="00C248B6" w:rsidP="00A04B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C248B6" w:rsidRPr="00D37492" w:rsidRDefault="00C248B6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77103524,46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73860558,29</w:t>
            </w:r>
          </w:p>
        </w:tc>
      </w:tr>
      <w:tr w:rsidR="00C248B6" w:rsidRPr="00D37492" w:rsidTr="003701E2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C248B6" w:rsidRPr="00544162" w:rsidRDefault="00C248B6" w:rsidP="007836D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544162" w:rsidRDefault="00C248B6" w:rsidP="007836D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«Выполнение функций администрации Почепского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(2014-2017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667997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25680088,54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667997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24907967,32</w:t>
            </w:r>
          </w:p>
        </w:tc>
      </w:tr>
      <w:tr w:rsidR="00C248B6" w:rsidRPr="00D37492" w:rsidTr="003701E2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C248B6" w:rsidRPr="00544162" w:rsidRDefault="00C248B6" w:rsidP="007836D2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544162" w:rsidRDefault="00C248B6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«Поддержка агропромышленного комплекса Почепского района»(2014-2017гг)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C248B6" w:rsidRPr="00D37492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667997" w:rsidRDefault="00C248B6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667997" w:rsidRDefault="00C248B6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</w:tr>
      <w:tr w:rsidR="00C248B6" w:rsidRPr="00D37492" w:rsidTr="007D6494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C248B6" w:rsidRPr="00FF0465" w:rsidRDefault="00C248B6" w:rsidP="007836D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FF0465" w:rsidRDefault="00C248B6" w:rsidP="007836D2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«Устойчивое развитие сельских территорий Почепского района на 2015-2017гг», утверждена постановлением администрации Почепского района№69 от 28.01.2015г.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C248B6" w:rsidRPr="00FF0465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2015-2017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C248B6" w:rsidRPr="00FF0465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№766 от 08.09.2015г.</w:t>
            </w: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FF0465" w:rsidRDefault="00C248B6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59061319,0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FF0465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58711319,0</w:t>
            </w:r>
          </w:p>
        </w:tc>
      </w:tr>
      <w:tr w:rsidR="00C248B6" w:rsidRPr="00D37492" w:rsidTr="006B04BD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C248B6" w:rsidRPr="00FF0465" w:rsidRDefault="00C248B6" w:rsidP="007836D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FF0465" w:rsidRDefault="00C248B6" w:rsidP="007836D2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«Развитие въездного туризма в Почепском районе»(2015-2019гг) , утверждена постановлением администрации Почепского района №154 от 25.02.2015г.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C248B6" w:rsidRPr="00FF0465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2015-2019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C248B6" w:rsidRPr="00FF0465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FF0465" w:rsidRDefault="00C248B6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300000,0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B6" w:rsidRPr="00FF0465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300000,0</w:t>
            </w:r>
          </w:p>
        </w:tc>
      </w:tr>
      <w:tr w:rsidR="00C248B6" w:rsidRPr="00D37492" w:rsidTr="003701E2">
        <w:trPr>
          <w:trHeight w:val="343"/>
        </w:trPr>
        <w:tc>
          <w:tcPr>
            <w:tcW w:w="533" w:type="dxa"/>
            <w:tcBorders>
              <w:top w:val="single" w:sz="4" w:space="0" w:color="auto"/>
            </w:tcBorders>
          </w:tcPr>
          <w:p w:rsidR="00C248B6" w:rsidRPr="00FF0465" w:rsidRDefault="00C248B6" w:rsidP="00783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C248B6" w:rsidRPr="00FF0465" w:rsidRDefault="00C248B6" w:rsidP="007836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«Приобретение специализированной техники для жилищно-коммунальных хозяйств Почепского городского поселения» (2015-2016гг)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C248B6" w:rsidRPr="00FF0465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2015-2016гг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C248B6" w:rsidRPr="00FF0465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C248B6" w:rsidRPr="00FF0465" w:rsidRDefault="00C248B6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3200000,0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8B6" w:rsidRPr="00FF0465" w:rsidRDefault="00C248B6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2581157,84</w:t>
            </w:r>
          </w:p>
        </w:tc>
      </w:tr>
    </w:tbl>
    <w:p w:rsidR="00C248B6" w:rsidRPr="00D37492" w:rsidRDefault="00C248B6" w:rsidP="00F84AD5">
      <w:pPr>
        <w:rPr>
          <w:sz w:val="20"/>
          <w:szCs w:val="20"/>
        </w:rPr>
      </w:pPr>
    </w:p>
    <w:p w:rsidR="00C248B6" w:rsidRDefault="00C248B6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8B6" w:rsidRDefault="00C248B6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C248B6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3C"/>
    <w:rsid w:val="00034690"/>
    <w:rsid w:val="00064386"/>
    <w:rsid w:val="00173C64"/>
    <w:rsid w:val="001759BC"/>
    <w:rsid w:val="001B52BD"/>
    <w:rsid w:val="001C33EE"/>
    <w:rsid w:val="001E390D"/>
    <w:rsid w:val="001F4193"/>
    <w:rsid w:val="00223780"/>
    <w:rsid w:val="00272094"/>
    <w:rsid w:val="00297C28"/>
    <w:rsid w:val="002C401E"/>
    <w:rsid w:val="002D0057"/>
    <w:rsid w:val="002E03C9"/>
    <w:rsid w:val="002E54E7"/>
    <w:rsid w:val="002E613D"/>
    <w:rsid w:val="0030163A"/>
    <w:rsid w:val="00307F99"/>
    <w:rsid w:val="00313493"/>
    <w:rsid w:val="00331478"/>
    <w:rsid w:val="0036239D"/>
    <w:rsid w:val="00363D17"/>
    <w:rsid w:val="003701E2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16904"/>
    <w:rsid w:val="00425BDE"/>
    <w:rsid w:val="00437034"/>
    <w:rsid w:val="00437EA5"/>
    <w:rsid w:val="00446BC9"/>
    <w:rsid w:val="00462A49"/>
    <w:rsid w:val="004650EE"/>
    <w:rsid w:val="00470158"/>
    <w:rsid w:val="005015DA"/>
    <w:rsid w:val="00505B81"/>
    <w:rsid w:val="00514187"/>
    <w:rsid w:val="005310EE"/>
    <w:rsid w:val="00544162"/>
    <w:rsid w:val="0054658F"/>
    <w:rsid w:val="005473D3"/>
    <w:rsid w:val="005F6307"/>
    <w:rsid w:val="00604F8E"/>
    <w:rsid w:val="00605277"/>
    <w:rsid w:val="00607DCA"/>
    <w:rsid w:val="00621A43"/>
    <w:rsid w:val="00666965"/>
    <w:rsid w:val="00667997"/>
    <w:rsid w:val="00675E88"/>
    <w:rsid w:val="00692B2D"/>
    <w:rsid w:val="006939A3"/>
    <w:rsid w:val="006B04BD"/>
    <w:rsid w:val="006B13D1"/>
    <w:rsid w:val="006B30D7"/>
    <w:rsid w:val="006C0B6F"/>
    <w:rsid w:val="006D2368"/>
    <w:rsid w:val="006E4C36"/>
    <w:rsid w:val="00727CC4"/>
    <w:rsid w:val="007836D2"/>
    <w:rsid w:val="0078717D"/>
    <w:rsid w:val="00791B1A"/>
    <w:rsid w:val="007A2EEC"/>
    <w:rsid w:val="007B6077"/>
    <w:rsid w:val="007B65FD"/>
    <w:rsid w:val="007B7A7A"/>
    <w:rsid w:val="007D6494"/>
    <w:rsid w:val="007F0F17"/>
    <w:rsid w:val="00803F21"/>
    <w:rsid w:val="00821013"/>
    <w:rsid w:val="008262E9"/>
    <w:rsid w:val="00843531"/>
    <w:rsid w:val="008536DF"/>
    <w:rsid w:val="008601B9"/>
    <w:rsid w:val="00873604"/>
    <w:rsid w:val="00883F73"/>
    <w:rsid w:val="008A4B33"/>
    <w:rsid w:val="008C54A8"/>
    <w:rsid w:val="008D04AC"/>
    <w:rsid w:val="008D160A"/>
    <w:rsid w:val="008D63F5"/>
    <w:rsid w:val="008E17B8"/>
    <w:rsid w:val="008E2D5C"/>
    <w:rsid w:val="008F4530"/>
    <w:rsid w:val="008F797C"/>
    <w:rsid w:val="009136C8"/>
    <w:rsid w:val="00934F6B"/>
    <w:rsid w:val="009B2374"/>
    <w:rsid w:val="009E6108"/>
    <w:rsid w:val="00A04B82"/>
    <w:rsid w:val="00A04E2A"/>
    <w:rsid w:val="00A05DA8"/>
    <w:rsid w:val="00A130DB"/>
    <w:rsid w:val="00A32A17"/>
    <w:rsid w:val="00A460EF"/>
    <w:rsid w:val="00A4629C"/>
    <w:rsid w:val="00A650E8"/>
    <w:rsid w:val="00A8453D"/>
    <w:rsid w:val="00A93607"/>
    <w:rsid w:val="00AF4E0B"/>
    <w:rsid w:val="00B202A5"/>
    <w:rsid w:val="00B20AA0"/>
    <w:rsid w:val="00B755AA"/>
    <w:rsid w:val="00B80A6E"/>
    <w:rsid w:val="00BD387C"/>
    <w:rsid w:val="00BE791A"/>
    <w:rsid w:val="00C248B6"/>
    <w:rsid w:val="00CB7316"/>
    <w:rsid w:val="00CE2746"/>
    <w:rsid w:val="00CF4282"/>
    <w:rsid w:val="00D03B47"/>
    <w:rsid w:val="00D15CCB"/>
    <w:rsid w:val="00D21ECA"/>
    <w:rsid w:val="00D3351A"/>
    <w:rsid w:val="00D37492"/>
    <w:rsid w:val="00D474E9"/>
    <w:rsid w:val="00D60B7A"/>
    <w:rsid w:val="00D666EF"/>
    <w:rsid w:val="00D74114"/>
    <w:rsid w:val="00D9620B"/>
    <w:rsid w:val="00DC27C5"/>
    <w:rsid w:val="00DC65C4"/>
    <w:rsid w:val="00DD16D1"/>
    <w:rsid w:val="00DE0CF2"/>
    <w:rsid w:val="00DF3539"/>
    <w:rsid w:val="00E008AE"/>
    <w:rsid w:val="00E14E41"/>
    <w:rsid w:val="00ED27B8"/>
    <w:rsid w:val="00ED305D"/>
    <w:rsid w:val="00F13279"/>
    <w:rsid w:val="00F157C9"/>
    <w:rsid w:val="00F15F83"/>
    <w:rsid w:val="00F664B5"/>
    <w:rsid w:val="00F70E88"/>
    <w:rsid w:val="00F84AD5"/>
    <w:rsid w:val="00FA0180"/>
    <w:rsid w:val="00FF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A4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253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Normal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Normal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1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1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2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1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21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1002</TotalTime>
  <Pages>2</Pages>
  <Words>456</Words>
  <Characters>2600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cp:lastPrinted>2016-02-26T12:50:00Z</cp:lastPrinted>
  <dcterms:created xsi:type="dcterms:W3CDTF">2014-07-08T23:23:00Z</dcterms:created>
  <dcterms:modified xsi:type="dcterms:W3CDTF">2016-03-09T12:34:00Z</dcterms:modified>
</cp:coreProperties>
</file>